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156F" w14:textId="10116F96" w:rsidR="00BD6F9A" w:rsidRDefault="00BD6F9A" w:rsidP="00696173">
      <w:pPr>
        <w:spacing w:line="240" w:lineRule="auto"/>
        <w:rPr>
          <w:rFonts w:ascii="Aktiv Grotesk" w:eastAsiaTheme="majorEastAsia" w:hAnsi="Aktiv Grotesk" w:cs="Aktiv Grotesk"/>
          <w:b/>
          <w:bCs/>
          <w:color w:val="2F5496" w:themeColor="accent1" w:themeShade="BF"/>
          <w:sz w:val="60"/>
          <w:szCs w:val="60"/>
        </w:rPr>
      </w:pPr>
    </w:p>
    <w:p w14:paraId="16E25EF0" w14:textId="7459D068" w:rsidR="00774AFF" w:rsidRPr="009E427D" w:rsidRDefault="00774AFF" w:rsidP="00774AFF">
      <w:pPr>
        <w:rPr>
          <w:rFonts w:ascii="GT America Office Header" w:eastAsiaTheme="majorEastAsia" w:hAnsi="GT America Office Header" w:cs="Aktiv Grotesk"/>
          <w:b/>
          <w:bCs/>
          <w:sz w:val="60"/>
          <w:szCs w:val="60"/>
        </w:rPr>
      </w:pPr>
      <w:r w:rsidRPr="009E427D">
        <w:rPr>
          <w:rFonts w:ascii="GT America Office Header" w:eastAsiaTheme="majorEastAsia" w:hAnsi="GT America Office Header" w:cs="Aktiv Grotesk"/>
          <w:b/>
          <w:bCs/>
          <w:sz w:val="60"/>
          <w:szCs w:val="60"/>
        </w:rPr>
        <w:t>Projektoversigt</w:t>
      </w:r>
    </w:p>
    <w:p w14:paraId="50FA1278" w14:textId="77777777" w:rsidR="00ED144F" w:rsidRPr="00A451C1" w:rsidRDefault="00ED144F" w:rsidP="00ED144F">
      <w:pPr>
        <w:rPr>
          <w:rFonts w:ascii="GT America Office Body" w:hAnsi="GT America Office Body" w:cs="Arial"/>
          <w:i/>
          <w:iCs/>
        </w:rPr>
      </w:pPr>
    </w:p>
    <w:p w14:paraId="268782A2" w14:textId="6C3AE97D" w:rsidR="00B710F6" w:rsidRPr="00A451C1" w:rsidRDefault="00B710F6" w:rsidP="00ED144F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24A35FA9" w14:textId="1C08BE5A" w:rsidR="00ED144F" w:rsidRPr="00A451C1" w:rsidRDefault="00602F8B" w:rsidP="00ED144F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Projekttitel:</w:t>
      </w:r>
    </w:p>
    <w:p w14:paraId="7A01BFF7" w14:textId="3459E902" w:rsidR="00602F8B" w:rsidRPr="00A451C1" w:rsidRDefault="00602F8B" w:rsidP="00ED144F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7DCB409B" w14:textId="18D373A9" w:rsidR="00602F8B" w:rsidRPr="00A451C1" w:rsidRDefault="00602F8B" w:rsidP="00ED144F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7957ED02" w14:textId="224A5F99" w:rsidR="00746DCD" w:rsidRPr="00A451C1" w:rsidRDefault="00746DCD" w:rsidP="00746DCD">
      <w:pPr>
        <w:rPr>
          <w:rFonts w:ascii="GT America Office Body" w:hAnsi="GT America Office Body" w:cs="Arial"/>
          <w:b/>
          <w:bCs/>
          <w:sz w:val="26"/>
          <w:szCs w:val="26"/>
        </w:rPr>
      </w:pPr>
      <w:bookmarkStart w:id="0" w:name="_Hlk43202825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Projektperiode fra [</w:t>
      </w:r>
      <w:proofErr w:type="spellStart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dd</w:t>
      </w:r>
      <w:proofErr w:type="spellEnd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-mm-</w:t>
      </w:r>
      <w:proofErr w:type="spellStart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åååå</w:t>
      </w:r>
      <w:proofErr w:type="spellEnd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] til [</w:t>
      </w:r>
      <w:proofErr w:type="spellStart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dd</w:t>
      </w:r>
      <w:proofErr w:type="spellEnd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-mm-</w:t>
      </w:r>
      <w:proofErr w:type="spellStart"/>
      <w:r w:rsidRPr="00A451C1">
        <w:rPr>
          <w:rFonts w:ascii="GT America Office Body" w:hAnsi="GT America Office Body" w:cs="Arial"/>
          <w:b/>
          <w:bCs/>
          <w:sz w:val="26"/>
          <w:szCs w:val="26"/>
        </w:rPr>
        <w:t>åååå</w:t>
      </w:r>
      <w:proofErr w:type="spellEnd"/>
      <w:r w:rsidRPr="00A451C1">
        <w:rPr>
          <w:rFonts w:ascii="GT America Office Body" w:hAnsi="GT America Office Body" w:cs="Arial"/>
          <w:b/>
          <w:bCs/>
          <w:sz w:val="26"/>
          <w:szCs w:val="26"/>
        </w:rPr>
        <w:t xml:space="preserve">]: </w:t>
      </w:r>
    </w:p>
    <w:p w14:paraId="62291B2C" w14:textId="67D81B41" w:rsidR="002B0504" w:rsidRPr="00A451C1" w:rsidRDefault="00FA1CE7" w:rsidP="00ED144F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Angiv projektets samlede periode inklusive centrale aktiviteter, dataindsamling, analyse</w:t>
      </w:r>
      <w:r w:rsidR="00B74E9B" w:rsidRPr="00A451C1">
        <w:rPr>
          <w:rFonts w:ascii="GT America Office Body" w:hAnsi="GT America Office Body" w:cs="Arial"/>
          <w:i/>
          <w:iCs/>
          <w:color w:val="A5A5A5" w:themeColor="accent3"/>
        </w:rPr>
        <w:t>, formidling og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implementeringsperiode</w:t>
      </w:r>
      <w:bookmarkStart w:id="1" w:name="_Hlk43202886"/>
      <w:bookmarkEnd w:id="0"/>
    </w:p>
    <w:p w14:paraId="49D72E4A" w14:textId="77777777" w:rsidR="008100C2" w:rsidRDefault="008100C2" w:rsidP="00ED144F">
      <w:pPr>
        <w:rPr>
          <w:rFonts w:ascii="GT America Office Body" w:hAnsi="GT America Office Body" w:cs="Arial"/>
          <w:sz w:val="26"/>
          <w:szCs w:val="26"/>
        </w:rPr>
      </w:pPr>
    </w:p>
    <w:p w14:paraId="7BFA7C8B" w14:textId="77777777" w:rsidR="000F0066" w:rsidRPr="00A451C1" w:rsidRDefault="000F0066" w:rsidP="00ED144F">
      <w:pPr>
        <w:rPr>
          <w:rFonts w:ascii="GT America Office Body" w:hAnsi="GT America Office Body" w:cs="Arial"/>
          <w:sz w:val="26"/>
          <w:szCs w:val="26"/>
        </w:rPr>
      </w:pPr>
    </w:p>
    <w:bookmarkEnd w:id="1"/>
    <w:p w14:paraId="74174618" w14:textId="676A0DD0" w:rsidR="00EF42C8" w:rsidRPr="00A451C1" w:rsidRDefault="00EF42C8" w:rsidP="00EF42C8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 xml:space="preserve">Primære </w:t>
      </w:r>
      <w:r w:rsidR="008C4D4B" w:rsidRPr="00A451C1">
        <w:rPr>
          <w:rFonts w:ascii="GT America Office Body" w:hAnsi="GT America Office Body" w:cs="Arial"/>
          <w:b/>
          <w:bCs/>
          <w:sz w:val="26"/>
          <w:szCs w:val="26"/>
        </w:rPr>
        <w:t>ansøger:</w:t>
      </w:r>
    </w:p>
    <w:p w14:paraId="556C86A7" w14:textId="2C3E5104" w:rsidR="00EF42C8" w:rsidRPr="00A451C1" w:rsidRDefault="006A05AE" w:rsidP="00ED144F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Angiv primære ansøger med navn</w:t>
      </w:r>
      <w:r w:rsidR="00D207D3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, 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fulde kontaktoplysninger, organisatorisk tilknytning</w:t>
      </w:r>
    </w:p>
    <w:p w14:paraId="41294FB4" w14:textId="77777777" w:rsidR="00EF42C8" w:rsidRDefault="00EF42C8" w:rsidP="00ED144F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031D4523" w14:textId="77777777" w:rsidR="000F0066" w:rsidRPr="00A451C1" w:rsidRDefault="000F0066" w:rsidP="00ED144F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444F1ED8" w14:textId="35A00E28" w:rsidR="00280B7F" w:rsidRPr="00A451C1" w:rsidRDefault="00280B7F" w:rsidP="00280B7F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Med</w:t>
      </w:r>
      <w:r w:rsidR="00470E71" w:rsidRPr="00A451C1">
        <w:rPr>
          <w:rFonts w:ascii="GT America Office Body" w:hAnsi="GT America Office Body" w:cs="Arial"/>
          <w:b/>
          <w:bCs/>
          <w:sz w:val="26"/>
          <w:szCs w:val="26"/>
        </w:rPr>
        <w:t>ansøgere</w:t>
      </w:r>
      <w:r w:rsidR="00672202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p w14:paraId="30095ED1" w14:textId="5BB9AD45" w:rsidR="00672202" w:rsidRPr="00A451C1" w:rsidRDefault="00A750C5" w:rsidP="002B7D43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Angiv </w:t>
      </w:r>
      <w:r w:rsidR="002B7D43" w:rsidRPr="00A451C1">
        <w:rPr>
          <w:rFonts w:ascii="GT America Office Body" w:hAnsi="GT America Office Body" w:cs="Arial"/>
          <w:i/>
          <w:iCs/>
          <w:color w:val="A5A5A5" w:themeColor="accent3"/>
        </w:rPr>
        <w:t>projektets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samarbejdspartnere </w:t>
      </w:r>
    </w:p>
    <w:p w14:paraId="51409046" w14:textId="39B82156" w:rsidR="002B7D43" w:rsidRPr="00A451C1" w:rsidRDefault="008A2A7B" w:rsidP="00280B7F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Primære ansøger samt medansøgere </w:t>
      </w:r>
      <w:r w:rsidR="00850982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omtales </w:t>
      </w:r>
      <w:r w:rsidR="00E44DCC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samlet </w:t>
      </w:r>
      <w:r w:rsidR="00850982" w:rsidRPr="00A451C1">
        <w:rPr>
          <w:rFonts w:ascii="GT America Office Body" w:hAnsi="GT America Office Body" w:cs="Arial"/>
          <w:i/>
          <w:iCs/>
          <w:color w:val="A5A5A5" w:themeColor="accent3"/>
        </w:rPr>
        <w:t>i dette dokument som ’projektgruppen’.</w:t>
      </w:r>
    </w:p>
    <w:p w14:paraId="67E3AA58" w14:textId="232FE04C" w:rsidR="002B7D43" w:rsidRPr="00A451C1" w:rsidRDefault="002B7D43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br w:type="page"/>
      </w:r>
    </w:p>
    <w:p w14:paraId="5AB70142" w14:textId="30018F9D" w:rsidR="00EA6BB0" w:rsidRPr="00A451C1" w:rsidRDefault="00EA6BB0" w:rsidP="00280B7F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4E98B3EF" w14:textId="77777777" w:rsidR="00763AAF" w:rsidRDefault="00763AAF" w:rsidP="00B77BDB">
      <w:pPr>
        <w:rPr>
          <w:rFonts w:ascii="GT America Office Body" w:hAnsi="GT America Office Body" w:cs="Aktiv Grotesk"/>
          <w:b/>
          <w:bCs/>
          <w:sz w:val="32"/>
          <w:szCs w:val="32"/>
        </w:rPr>
      </w:pPr>
    </w:p>
    <w:p w14:paraId="6596BF14" w14:textId="533BAC7E" w:rsidR="00DD64BA" w:rsidRPr="00A451C1" w:rsidRDefault="00513340" w:rsidP="00B77BDB">
      <w:pPr>
        <w:rPr>
          <w:rFonts w:ascii="GT America Office Body" w:hAnsi="GT America Office Body" w:cs="Aktiv Grotesk"/>
          <w:b/>
          <w:bCs/>
          <w:sz w:val="32"/>
          <w:szCs w:val="32"/>
        </w:rPr>
      </w:pPr>
      <w:r w:rsidRPr="00A451C1">
        <w:rPr>
          <w:rFonts w:ascii="GT America Office Body" w:hAnsi="GT America Office Body" w:cs="Aktiv Grotesk"/>
          <w:b/>
          <w:bCs/>
          <w:sz w:val="32"/>
          <w:szCs w:val="32"/>
        </w:rPr>
        <w:t>Projektgruppe</w:t>
      </w:r>
      <w:r w:rsidR="0010711B" w:rsidRPr="00A451C1">
        <w:rPr>
          <w:rFonts w:ascii="GT America Office Body" w:hAnsi="GT America Office Body" w:cs="Aktiv Grotesk"/>
          <w:b/>
          <w:bCs/>
          <w:sz w:val="32"/>
          <w:szCs w:val="32"/>
        </w:rPr>
        <w:t xml:space="preserve"> </w:t>
      </w:r>
      <w:r w:rsidRPr="00A451C1">
        <w:rPr>
          <w:rFonts w:ascii="GT America Office Body" w:hAnsi="GT America Office Body" w:cs="Aktiv Grotesk"/>
          <w:b/>
          <w:bCs/>
          <w:sz w:val="32"/>
          <w:szCs w:val="32"/>
        </w:rPr>
        <w:t xml:space="preserve">og samarbejde </w:t>
      </w:r>
    </w:p>
    <w:p w14:paraId="3B149280" w14:textId="0EA2B6CC" w:rsidR="0010711B" w:rsidRPr="00A451C1" w:rsidRDefault="0010711B" w:rsidP="0010711B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Angiv projektgruppen og disses respektive roller og ansvar ifm. projektet.</w:t>
      </w:r>
    </w:p>
    <w:p w14:paraId="35EC1BA7" w14:textId="5082EB6D" w:rsidR="0010711B" w:rsidRPr="00A451C1" w:rsidRDefault="0010711B" w:rsidP="00FE5470">
      <w:pPr>
        <w:pStyle w:val="Listeafsnit"/>
        <w:numPr>
          <w:ilvl w:val="0"/>
          <w:numId w:val="5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Hvem er projektejer fra hhv. forskningsinstitution, specialforbund og Team Danmark?</w:t>
      </w:r>
    </w:p>
    <w:p w14:paraId="667DA439" w14:textId="6E565E6C" w:rsidR="00FE5470" w:rsidRPr="00A451C1" w:rsidRDefault="0010711B" w:rsidP="00FE5470">
      <w:pPr>
        <w:pStyle w:val="Listeafsnit"/>
        <w:numPr>
          <w:ilvl w:val="0"/>
          <w:numId w:val="5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Ud over projektejere, hvem indgår ellers aktivt i projektgruppen?</w:t>
      </w:r>
    </w:p>
    <w:p w14:paraId="591B4590" w14:textId="1EEDE7B6" w:rsidR="00F54CDC" w:rsidRPr="00A451C1" w:rsidRDefault="00F54CDC" w:rsidP="00FE5470">
      <w:pPr>
        <w:pStyle w:val="Listeafsnit"/>
        <w:numPr>
          <w:ilvl w:val="0"/>
          <w:numId w:val="5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Hvem er øvrige interessenter, som ikke indgår aktivt i projektet, men som skal holdes orienteret undervejs i projektet?</w:t>
      </w:r>
    </w:p>
    <w:p w14:paraId="1B3E266E" w14:textId="6DDCE709" w:rsidR="001517F2" w:rsidRPr="00A451C1" w:rsidRDefault="001517F2" w:rsidP="001517F2">
      <w:pPr>
        <w:pStyle w:val="Listeafsnit"/>
        <w:numPr>
          <w:ilvl w:val="0"/>
          <w:numId w:val="5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Hvilke roller og ansvarsområder har </w:t>
      </w:r>
      <w:r w:rsidR="00E77221" w:rsidRPr="00A451C1">
        <w:rPr>
          <w:rFonts w:ascii="GT America Office Body" w:hAnsi="GT America Office Body" w:cs="Arial"/>
          <w:i/>
          <w:iCs/>
          <w:color w:val="A5A5A5" w:themeColor="accent3"/>
        </w:rPr>
        <w:t>projektgruppedeltagerne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gennem projektet (</w:t>
      </w:r>
      <w:r w:rsidR="005060E0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Eks. rekruttering, indkaldelse til statusmøder, </w:t>
      </w:r>
      <w:r w:rsidR="00516672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dataopsamling, </w:t>
      </w:r>
      <w:r w:rsidR="005060E0" w:rsidRPr="00A451C1">
        <w:rPr>
          <w:rFonts w:ascii="GT America Office Body" w:hAnsi="GT America Office Body" w:cs="Arial"/>
          <w:i/>
          <w:iCs/>
          <w:color w:val="A5A5A5" w:themeColor="accent3"/>
        </w:rPr>
        <w:t>orientering af interessenter</w:t>
      </w:r>
      <w:r w:rsidR="00516672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, </w:t>
      </w:r>
      <w:r w:rsidR="00246384" w:rsidRPr="00A451C1">
        <w:rPr>
          <w:rFonts w:ascii="GT America Office Body" w:hAnsi="GT America Office Body" w:cs="Arial"/>
          <w:i/>
          <w:iCs/>
          <w:color w:val="A5A5A5" w:themeColor="accent3"/>
        </w:rPr>
        <w:t>praktisk implementering</w:t>
      </w:r>
      <w:r w:rsidR="005060E0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o</w:t>
      </w:r>
      <w:r w:rsidR="00236365">
        <w:rPr>
          <w:rFonts w:ascii="GT America Office Body" w:hAnsi="GT America Office Body" w:cs="Arial"/>
          <w:i/>
          <w:iCs/>
          <w:color w:val="A5A5A5" w:themeColor="accent3"/>
        </w:rPr>
        <w:t xml:space="preserve">g </w:t>
      </w:r>
      <w:r w:rsidR="005060E0" w:rsidRPr="00A451C1">
        <w:rPr>
          <w:rFonts w:ascii="GT America Office Body" w:hAnsi="GT America Office Body" w:cs="Arial"/>
          <w:i/>
          <w:iCs/>
          <w:color w:val="A5A5A5" w:themeColor="accent3"/>
        </w:rPr>
        <w:t>lign</w:t>
      </w:r>
      <w:r w:rsidR="00236365">
        <w:rPr>
          <w:rFonts w:ascii="GT America Office Body" w:hAnsi="GT America Office Body" w:cs="Arial"/>
          <w:i/>
          <w:iCs/>
          <w:color w:val="A5A5A5" w:themeColor="accent3"/>
        </w:rPr>
        <w:t>ende</w:t>
      </w:r>
      <w:r w:rsidR="00C609A3">
        <w:rPr>
          <w:rFonts w:ascii="GT America Office Body" w:hAnsi="GT America Office Body" w:cs="Arial"/>
          <w:i/>
          <w:iCs/>
          <w:color w:val="A5A5A5" w:themeColor="accent3"/>
        </w:rPr>
        <w:t>)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?</w:t>
      </w:r>
    </w:p>
    <w:p w14:paraId="282C9BBD" w14:textId="31C12E58" w:rsidR="0086627B" w:rsidRPr="00A451C1" w:rsidRDefault="007B210A" w:rsidP="0086627B">
      <w:pPr>
        <w:pStyle w:val="Listeafsnit"/>
        <w:numPr>
          <w:ilvl w:val="0"/>
          <w:numId w:val="5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Hvilke deltagere skal rekrutte</w:t>
      </w:r>
      <w:r w:rsidR="004005EE" w:rsidRPr="00A451C1">
        <w:rPr>
          <w:rFonts w:ascii="GT America Office Body" w:hAnsi="GT America Office Body" w:cs="Arial"/>
          <w:i/>
          <w:iCs/>
          <w:color w:val="A5A5A5" w:themeColor="accent3"/>
        </w:rPr>
        <w:t>res til projektet? Er det indplacerede TD atleter? Hvis ja, hvilke indp</w:t>
      </w:r>
      <w:r w:rsidR="0086627B" w:rsidRPr="00A451C1">
        <w:rPr>
          <w:rFonts w:ascii="GT America Office Body" w:hAnsi="GT America Office Body" w:cs="Arial"/>
          <w:i/>
          <w:iCs/>
          <w:color w:val="A5A5A5" w:themeColor="accent3"/>
        </w:rPr>
        <w:t>laceringer</w:t>
      </w:r>
      <w:r w:rsidR="007C0EC8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(Brutto, udvikling, elite, verdensklasse)</w:t>
      </w:r>
      <w:r w:rsidR="0086627B" w:rsidRPr="00A451C1">
        <w:rPr>
          <w:rFonts w:ascii="GT America Office Body" w:hAnsi="GT America Office Body" w:cs="Arial"/>
          <w:i/>
          <w:iCs/>
          <w:color w:val="A5A5A5" w:themeColor="accent3"/>
        </w:rPr>
        <w:t>? Hvem har hvilke roller i forbindelse med rekrutteringen?</w:t>
      </w:r>
    </w:p>
    <w:p w14:paraId="48D88E46" w14:textId="1C879064" w:rsidR="007B210A" w:rsidRPr="00A451C1" w:rsidRDefault="008D60AB" w:rsidP="007B210A">
      <w:pPr>
        <w:pStyle w:val="Listeafsnit"/>
        <w:numPr>
          <w:ilvl w:val="0"/>
          <w:numId w:val="5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Hvad er </w:t>
      </w:r>
      <w:r w:rsidR="00E77221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projektgruppedeltagernes </w:t>
      </w:r>
      <w:r w:rsidR="00246384" w:rsidRPr="00A451C1">
        <w:rPr>
          <w:rFonts w:ascii="GT America Office Body" w:hAnsi="GT America Office Body" w:cs="Arial"/>
          <w:i/>
          <w:iCs/>
          <w:color w:val="A5A5A5" w:themeColor="accent3"/>
        </w:rPr>
        <w:t>forventning til hinandens gensidige bidrag i projektet?</w:t>
      </w:r>
    </w:p>
    <w:p w14:paraId="76EC3C39" w14:textId="77777777" w:rsidR="00E03D34" w:rsidRPr="00A451C1" w:rsidRDefault="00E03D34" w:rsidP="00E03D34">
      <w:pPr>
        <w:rPr>
          <w:rFonts w:ascii="GT America Office Body" w:hAnsi="GT America Office Body" w:cs="Arial"/>
        </w:rPr>
      </w:pPr>
    </w:p>
    <w:p w14:paraId="07F097CE" w14:textId="0BF952DA" w:rsidR="00E03D34" w:rsidRPr="00A451C1" w:rsidRDefault="00E03D34" w:rsidP="00E03D34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03AE42B7" w14:textId="77777777" w:rsidR="000F0066" w:rsidRDefault="000F0066" w:rsidP="000F0066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4D76DC6D" w14:textId="77777777" w:rsidR="000F0066" w:rsidRDefault="000F0066" w:rsidP="000F0066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7B30B78A" w14:textId="77777777" w:rsidR="000B6497" w:rsidRPr="00A451C1" w:rsidRDefault="000B6497" w:rsidP="000F0066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6F11DC98" w14:textId="632D5E6C" w:rsidR="00B77BDB" w:rsidRPr="00A451C1" w:rsidRDefault="00B77BDB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Baggrund</w:t>
      </w:r>
      <w:r w:rsidR="00DD64BA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p w14:paraId="51302BD8" w14:textId="77777777" w:rsidR="006A4F82" w:rsidRPr="00A451C1" w:rsidRDefault="006A4F82" w:rsidP="006A4F82">
      <w:pPr>
        <w:rPr>
          <w:rFonts w:ascii="GT America Office Body" w:hAnsi="GT America Office Body" w:cs="Arial"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Beskriv projektets faglige baggrund, eksisterende viden og det konkrete behov eller problem i dansk eliteidræt, som projektet adresserer.</w:t>
      </w:r>
    </w:p>
    <w:p w14:paraId="3113D5A3" w14:textId="28D8708F" w:rsidR="006644BF" w:rsidRPr="00A451C1" w:rsidRDefault="006644BF" w:rsidP="003366E9">
      <w:pPr>
        <w:rPr>
          <w:rFonts w:ascii="GT America Office Body" w:hAnsi="GT America Office Body" w:cs="Arial"/>
          <w:color w:val="A5A5A5" w:themeColor="accent3"/>
        </w:rPr>
      </w:pPr>
      <w:r w:rsidRPr="00A451C1">
        <w:rPr>
          <w:rFonts w:ascii="GT America Office Body" w:hAnsi="GT America Office Body" w:cs="Arial"/>
          <w:color w:val="A5A5A5" w:themeColor="accent3"/>
        </w:rPr>
        <w:t xml:space="preserve">Hvad er </w:t>
      </w:r>
      <w:r w:rsidR="00033FF9" w:rsidRPr="00A451C1">
        <w:rPr>
          <w:rFonts w:ascii="GT America Office Body" w:hAnsi="GT America Office Body" w:cs="Arial"/>
          <w:color w:val="A5A5A5" w:themeColor="accent3"/>
        </w:rPr>
        <w:t>det centrale problem eller</w:t>
      </w:r>
      <w:r w:rsidRPr="00A451C1">
        <w:rPr>
          <w:rFonts w:ascii="GT America Office Body" w:hAnsi="GT America Office Body" w:cs="Arial"/>
          <w:color w:val="A5A5A5" w:themeColor="accent3"/>
        </w:rPr>
        <w:t xml:space="preserve"> hvilken viden mangles?</w:t>
      </w:r>
      <w:r w:rsidR="003366E9" w:rsidRPr="00A451C1">
        <w:rPr>
          <w:rFonts w:ascii="GT America Office Body" w:hAnsi="GT America Office Body" w:cs="Arial"/>
          <w:color w:val="A5A5A5" w:themeColor="accent3"/>
        </w:rPr>
        <w:t xml:space="preserve"> </w:t>
      </w:r>
    </w:p>
    <w:p w14:paraId="0657677E" w14:textId="104818C7" w:rsidR="001D5975" w:rsidRPr="00A451C1" w:rsidRDefault="003366E9" w:rsidP="003366E9">
      <w:pPr>
        <w:rPr>
          <w:rFonts w:ascii="GT America Office Body" w:hAnsi="GT America Office Body" w:cs="Arial"/>
          <w:color w:val="A5A5A5" w:themeColor="accent3"/>
        </w:rPr>
      </w:pPr>
      <w:r w:rsidRPr="00A451C1">
        <w:rPr>
          <w:rFonts w:ascii="GT America Office Body" w:hAnsi="GT America Office Body" w:cs="Arial"/>
          <w:color w:val="A5A5A5" w:themeColor="accent3"/>
        </w:rPr>
        <w:t>Hvorfor er det vigtigt for målgruppen?</w:t>
      </w:r>
    </w:p>
    <w:p w14:paraId="07C10632" w14:textId="03FEB506" w:rsidR="003366E9" w:rsidRPr="00A451C1" w:rsidRDefault="003366E9" w:rsidP="003366E9">
      <w:pPr>
        <w:rPr>
          <w:rFonts w:ascii="GT America Office Body" w:hAnsi="GT America Office Body" w:cs="Arial"/>
          <w:color w:val="A5A5A5" w:themeColor="accent3"/>
        </w:rPr>
      </w:pPr>
      <w:r w:rsidRPr="00A451C1">
        <w:rPr>
          <w:rFonts w:ascii="GT America Office Body" w:hAnsi="GT America Office Body" w:cs="Arial"/>
          <w:color w:val="A5A5A5" w:themeColor="accent3"/>
        </w:rPr>
        <w:t>Hvordan forventes projektet at styrke konkurrenceevne, præstationsudvikling, trivsel eller bæredygtig udvikling?</w:t>
      </w:r>
    </w:p>
    <w:p w14:paraId="0A26C251" w14:textId="77777777" w:rsidR="00E03D34" w:rsidRPr="00A451C1" w:rsidRDefault="00E03D34" w:rsidP="00E03D34">
      <w:pPr>
        <w:rPr>
          <w:rFonts w:ascii="GT America Office Body" w:hAnsi="GT America Office Body" w:cs="Arial"/>
        </w:rPr>
      </w:pPr>
    </w:p>
    <w:p w14:paraId="6EA40EA5" w14:textId="49F2FED3" w:rsidR="00E03D34" w:rsidRPr="00A451C1" w:rsidRDefault="00E03D34" w:rsidP="00E03D34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40128CBE" w14:textId="77777777" w:rsidR="00DD64BA" w:rsidRPr="00A451C1" w:rsidRDefault="00DD64BA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31142817" w14:textId="77777777" w:rsidR="000B6497" w:rsidRDefault="000B6497">
      <w:pPr>
        <w:rPr>
          <w:rFonts w:ascii="GT America Office Body" w:hAnsi="GT America Office Body" w:cs="Arial"/>
          <w:b/>
          <w:bCs/>
          <w:sz w:val="26"/>
          <w:szCs w:val="26"/>
        </w:rPr>
      </w:pPr>
      <w:r>
        <w:rPr>
          <w:rFonts w:ascii="GT America Office Body" w:hAnsi="GT America Office Body" w:cs="Arial"/>
          <w:b/>
          <w:bCs/>
          <w:sz w:val="26"/>
          <w:szCs w:val="26"/>
        </w:rPr>
        <w:br w:type="page"/>
      </w:r>
    </w:p>
    <w:p w14:paraId="5783D048" w14:textId="77777777" w:rsidR="000B6497" w:rsidRDefault="000B649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2F6DA841" w14:textId="77777777" w:rsidR="000B6497" w:rsidRDefault="000B649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1B48AC75" w14:textId="76DA4A9F" w:rsidR="00B77BDB" w:rsidRPr="00A451C1" w:rsidRDefault="00B77BDB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Forskningsspørgsmål/hypoteser</w:t>
      </w:r>
      <w:r w:rsidR="00DD64BA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p w14:paraId="6C324D2A" w14:textId="77777777" w:rsidR="002F6F30" w:rsidRPr="00A451C1" w:rsidRDefault="002F6F30" w:rsidP="002F6F30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Beskriv projektets centrale forskningsspørgsmål og/eller hypoteser med tydelig kobling til projektets formål, målgruppe og forventede anvendelse.</w:t>
      </w:r>
    </w:p>
    <w:p w14:paraId="5B963E74" w14:textId="2FA3C8C6" w:rsidR="003F1BE1" w:rsidRPr="00A451C1" w:rsidRDefault="003F1BE1" w:rsidP="003F1BE1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Hvad undersøges/hvilket spørgsmål besvares?</w:t>
      </w:r>
    </w:p>
    <w:p w14:paraId="2DE6DFF4" w14:textId="14AD2E3F" w:rsidR="003F1BE1" w:rsidRPr="00A451C1" w:rsidRDefault="003F1BE1" w:rsidP="003F1BE1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Hvem er målgruppen?</w:t>
      </w:r>
    </w:p>
    <w:p w14:paraId="4A898799" w14:textId="24C04FB5" w:rsidR="00DD64BA" w:rsidRPr="00A451C1" w:rsidRDefault="003F1BE1" w:rsidP="003F1BE1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Hvordan forventes resultaterne anvendt?</w:t>
      </w:r>
    </w:p>
    <w:p w14:paraId="3FE18689" w14:textId="77777777" w:rsidR="00E03D34" w:rsidRPr="00A451C1" w:rsidRDefault="00E03D34" w:rsidP="003F1BE1">
      <w:pPr>
        <w:rPr>
          <w:rFonts w:ascii="GT America Office Body" w:hAnsi="GT America Office Body" w:cs="Arial"/>
        </w:rPr>
      </w:pPr>
    </w:p>
    <w:p w14:paraId="53DA74AA" w14:textId="0B39B500" w:rsidR="00E03D34" w:rsidRPr="00A451C1" w:rsidRDefault="00E03D34" w:rsidP="003F1BE1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11EB38D9" w14:textId="77777777" w:rsidR="00E03D34" w:rsidRDefault="00E03D34" w:rsidP="003F1BE1">
      <w:pPr>
        <w:rPr>
          <w:rFonts w:ascii="GT America Office Body" w:hAnsi="GT America Office Body" w:cs="Arial"/>
        </w:rPr>
      </w:pPr>
    </w:p>
    <w:p w14:paraId="750E7C3B" w14:textId="2730B377" w:rsidR="00472042" w:rsidRDefault="00472042" w:rsidP="003F1BE1">
      <w:pPr>
        <w:rPr>
          <w:rFonts w:ascii="GT America Office Body" w:hAnsi="GT America Office Body" w:cs="Arial"/>
        </w:rPr>
      </w:pPr>
    </w:p>
    <w:p w14:paraId="479B98D8" w14:textId="77777777" w:rsidR="00472042" w:rsidRPr="00A451C1" w:rsidRDefault="00472042" w:rsidP="003F1BE1">
      <w:pPr>
        <w:rPr>
          <w:rFonts w:ascii="GT America Office Body" w:hAnsi="GT America Office Body" w:cs="Arial"/>
        </w:rPr>
      </w:pPr>
    </w:p>
    <w:p w14:paraId="4E0CB415" w14:textId="1923CFBA" w:rsidR="00B77BDB" w:rsidRPr="00A451C1" w:rsidRDefault="00B77BDB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Metode</w:t>
      </w:r>
      <w:r w:rsidR="00DD64BA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p w14:paraId="1DFB9B9C" w14:textId="19F84E5D" w:rsidR="00DD64BA" w:rsidRPr="00A451C1" w:rsidRDefault="00476EA6" w:rsidP="00B77BDB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Beskriv studiedesign, deltagere/målgruppe, dataindsamling, analysemetoder og relevante etiske overvejelser</w:t>
      </w:r>
      <w:r w:rsidR="00EA0201" w:rsidRPr="00A451C1">
        <w:rPr>
          <w:rFonts w:ascii="GT America Office Body" w:hAnsi="GT America Office Body" w:cs="Arial"/>
          <w:i/>
          <w:iCs/>
          <w:color w:val="A5A5A5" w:themeColor="accent3"/>
        </w:rPr>
        <w:t>.</w:t>
      </w:r>
    </w:p>
    <w:p w14:paraId="5BBDFC3F" w14:textId="189903F8" w:rsidR="00D51F93" w:rsidRPr="00A451C1" w:rsidRDefault="00D51F93" w:rsidP="00D51F93">
      <w:pPr>
        <w:pStyle w:val="Listeafsnit"/>
        <w:numPr>
          <w:ilvl w:val="0"/>
          <w:numId w:val="6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Hvilken ny viden forventes projektet at skabe eller nuancere?</w:t>
      </w:r>
    </w:p>
    <w:p w14:paraId="2282EFE7" w14:textId="0EECC601" w:rsidR="00D51F93" w:rsidRPr="00A451C1" w:rsidRDefault="00D51F93" w:rsidP="00D51F93">
      <w:pPr>
        <w:pStyle w:val="Listeafsnit"/>
        <w:numPr>
          <w:ilvl w:val="0"/>
          <w:numId w:val="6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Hvilke væsentlige risici er forbundet med projektet?</w:t>
      </w:r>
    </w:p>
    <w:p w14:paraId="143A43CB" w14:textId="2530FCC2" w:rsidR="00D51F93" w:rsidRPr="00A451C1" w:rsidRDefault="00D51F93" w:rsidP="00D51F93">
      <w:pPr>
        <w:pStyle w:val="Listeafsnit"/>
        <w:numPr>
          <w:ilvl w:val="0"/>
          <w:numId w:val="6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Hvordan håndteres disse?</w:t>
      </w:r>
    </w:p>
    <w:p w14:paraId="45B76296" w14:textId="14AC6E5C" w:rsidR="00E03D34" w:rsidRPr="00A451C1" w:rsidRDefault="00D51F93" w:rsidP="00E03D34">
      <w:pPr>
        <w:pStyle w:val="Listeafsnit"/>
        <w:numPr>
          <w:ilvl w:val="0"/>
          <w:numId w:val="6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Hvordan står den forventede effekt mål med projektets risici?</w:t>
      </w:r>
    </w:p>
    <w:p w14:paraId="3D9EAC03" w14:textId="77777777" w:rsidR="00E03D34" w:rsidRPr="00A451C1" w:rsidRDefault="00E03D34" w:rsidP="00E03D34">
      <w:pPr>
        <w:rPr>
          <w:rFonts w:ascii="GT America Office Body" w:hAnsi="GT America Office Body" w:cs="Arial"/>
        </w:rPr>
      </w:pPr>
    </w:p>
    <w:p w14:paraId="3A2C29F0" w14:textId="63F15D8C" w:rsidR="00E03D34" w:rsidRPr="00A451C1" w:rsidRDefault="00E03D34" w:rsidP="00E03D34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7CF131AC" w14:textId="77777777" w:rsidR="00E03D34" w:rsidRPr="00A451C1" w:rsidRDefault="00E03D34" w:rsidP="00E03D34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451E4396" w14:textId="77777777" w:rsidR="00DD64BA" w:rsidRPr="00A451C1" w:rsidRDefault="00DD64BA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2FFF0678" w14:textId="77777777" w:rsidR="00472042" w:rsidRDefault="00472042">
      <w:pPr>
        <w:rPr>
          <w:rFonts w:ascii="GT America Office Body" w:hAnsi="GT America Office Body" w:cs="Arial"/>
          <w:b/>
          <w:bCs/>
          <w:sz w:val="26"/>
          <w:szCs w:val="26"/>
        </w:rPr>
      </w:pPr>
      <w:r>
        <w:rPr>
          <w:rFonts w:ascii="GT America Office Body" w:hAnsi="GT America Office Body" w:cs="Arial"/>
          <w:b/>
          <w:bCs/>
          <w:sz w:val="26"/>
          <w:szCs w:val="26"/>
        </w:rPr>
        <w:br w:type="page"/>
      </w:r>
    </w:p>
    <w:p w14:paraId="77DAFF0A" w14:textId="77777777" w:rsidR="00472042" w:rsidRDefault="00472042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1E6C757E" w14:textId="77777777" w:rsidR="00472042" w:rsidRDefault="00472042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6C9C3619" w14:textId="277714FA" w:rsidR="00CE0819" w:rsidRPr="00A451C1" w:rsidRDefault="00CE0819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Målgruppe:</w:t>
      </w:r>
    </w:p>
    <w:p w14:paraId="4BA2D7D7" w14:textId="361F2B3B" w:rsidR="00406976" w:rsidRPr="00A451C1" w:rsidRDefault="00F377BB" w:rsidP="00B77BDB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Beskriv hvem der er målgruppen for den viden, som projektet bidrager med:</w:t>
      </w:r>
    </w:p>
    <w:p w14:paraId="1D4D9164" w14:textId="07A3B4D0" w:rsidR="00C63069" w:rsidRPr="00A451C1" w:rsidRDefault="00406976" w:rsidP="003564AB">
      <w:pPr>
        <w:pStyle w:val="Listeafsnit"/>
        <w:numPr>
          <w:ilvl w:val="0"/>
          <w:numId w:val="8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Hvilke Team Danmark-prioriterede forbund retter projektet sig mod?</w:t>
      </w:r>
    </w:p>
    <w:p w14:paraId="453258D0" w14:textId="1327889A" w:rsidR="00406976" w:rsidRPr="00A451C1" w:rsidRDefault="00F377BB" w:rsidP="00F377BB">
      <w:pPr>
        <w:pStyle w:val="Listeafsnit"/>
        <w:numPr>
          <w:ilvl w:val="0"/>
          <w:numId w:val="8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Hvilke trænere og/eller atleter </w:t>
      </w:r>
      <w:r w:rsidR="00406976" w:rsidRPr="00A451C1">
        <w:rPr>
          <w:rFonts w:ascii="GT America Office Body" w:hAnsi="GT America Office Body" w:cs="Arial"/>
          <w:i/>
          <w:iCs/>
          <w:color w:val="A5A5A5" w:themeColor="accent3"/>
        </w:rPr>
        <w:t>forventes at få gavn af projektet?</w:t>
      </w:r>
    </w:p>
    <w:p w14:paraId="01D49C6B" w14:textId="624F357A" w:rsidR="00406976" w:rsidRPr="00A451C1" w:rsidRDefault="00406976" w:rsidP="00F377BB">
      <w:pPr>
        <w:pStyle w:val="Listeafsnit"/>
        <w:numPr>
          <w:ilvl w:val="0"/>
          <w:numId w:val="8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Kan resultaterne anvendes på tværs af flere miljøer?</w:t>
      </w:r>
    </w:p>
    <w:p w14:paraId="2EA0A547" w14:textId="77777777" w:rsidR="00E03D34" w:rsidRPr="00A451C1" w:rsidRDefault="00E03D34" w:rsidP="00F377BB">
      <w:pPr>
        <w:rPr>
          <w:rFonts w:ascii="GT America Office Body" w:hAnsi="GT America Office Body" w:cs="Arial"/>
        </w:rPr>
      </w:pPr>
    </w:p>
    <w:p w14:paraId="6BE2CCA9" w14:textId="1802631A" w:rsidR="00F377BB" w:rsidRPr="00A451C1" w:rsidRDefault="00E03D34" w:rsidP="00F377BB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00561F26" w14:textId="77777777" w:rsidR="00E03D34" w:rsidRPr="00A451C1" w:rsidRDefault="00E03D34" w:rsidP="00F377BB">
      <w:pPr>
        <w:rPr>
          <w:rFonts w:ascii="GT America Office Body" w:hAnsi="GT America Office Body" w:cs="Arial"/>
        </w:rPr>
      </w:pPr>
    </w:p>
    <w:p w14:paraId="544314D1" w14:textId="77777777" w:rsidR="000B6497" w:rsidRDefault="000B649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228249D3" w14:textId="77777777" w:rsidR="000B6497" w:rsidRDefault="000B649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58657094" w14:textId="2C826C52" w:rsidR="00B77BDB" w:rsidRPr="00A451C1" w:rsidRDefault="00B77BDB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Implementering/brug af fund i praksis</w:t>
      </w:r>
      <w:r w:rsidR="0069379E" w:rsidRPr="00A451C1">
        <w:rPr>
          <w:rFonts w:ascii="GT America Office Body" w:hAnsi="GT America Office Body" w:cs="Arial"/>
          <w:b/>
          <w:bCs/>
          <w:sz w:val="26"/>
          <w:szCs w:val="26"/>
        </w:rPr>
        <w:t xml:space="preserve"> og værdiskabelse</w:t>
      </w:r>
      <w:r w:rsidR="00083808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p w14:paraId="6D4B83CC" w14:textId="67ED973D" w:rsidR="008456DD" w:rsidRPr="00A451C1" w:rsidRDefault="008456DD" w:rsidP="008456DD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Beskriv hvordan projektets resultater forventes omsat </w:t>
      </w:r>
      <w:r w:rsidR="008C3122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og implementeret 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i praksis i relevante trænings-, konkurrence- eller udviklingsmiljøer. </w:t>
      </w:r>
    </w:p>
    <w:p w14:paraId="2010FEA0" w14:textId="2DEEDCE5" w:rsidR="008456DD" w:rsidRPr="00A451C1" w:rsidRDefault="008456DD" w:rsidP="009503AC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Beskriv gerne</w:t>
      </w:r>
      <w:r w:rsidR="009503AC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konkrete </w:t>
      </w:r>
      <w:r w:rsidR="00DA23ED" w:rsidRPr="00A451C1">
        <w:rPr>
          <w:rFonts w:ascii="GT America Office Body" w:hAnsi="GT America Office Body" w:cs="Arial"/>
          <w:i/>
          <w:iCs/>
          <w:color w:val="A5A5A5" w:themeColor="accent3"/>
        </w:rPr>
        <w:t>aktivitete</w:t>
      </w:r>
      <w:r w:rsidR="008C3122" w:rsidRPr="00A451C1">
        <w:rPr>
          <w:rFonts w:ascii="GT America Office Body" w:hAnsi="GT America Office Body" w:cs="Arial"/>
          <w:i/>
          <w:iCs/>
          <w:color w:val="A5A5A5" w:themeColor="accent3"/>
        </w:rPr>
        <w:t>r</w:t>
      </w:r>
      <w:r w:rsidR="00DA23ED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eks. </w:t>
      </w:r>
      <w:r w:rsidR="00A96C3A" w:rsidRPr="00A451C1">
        <w:rPr>
          <w:rFonts w:ascii="GT America Office Body" w:hAnsi="GT America Office Body" w:cs="Arial"/>
          <w:i/>
          <w:iCs/>
          <w:color w:val="A5A5A5" w:themeColor="accent3"/>
        </w:rPr>
        <w:t>indsat</w:t>
      </w:r>
      <w:r w:rsidR="008C3122" w:rsidRPr="00A451C1">
        <w:rPr>
          <w:rFonts w:ascii="GT America Office Body" w:hAnsi="GT America Office Body" w:cs="Arial"/>
          <w:i/>
          <w:iCs/>
          <w:color w:val="A5A5A5" w:themeColor="accent3"/>
        </w:rPr>
        <w:t>s</w:t>
      </w:r>
      <w:r w:rsidR="00A96C3A" w:rsidRPr="00A451C1">
        <w:rPr>
          <w:rFonts w:ascii="GT America Office Body" w:hAnsi="GT America Office Body" w:cs="Arial"/>
          <w:i/>
          <w:iCs/>
          <w:color w:val="A5A5A5" w:themeColor="accent3"/>
        </w:rPr>
        <w:t>er</w:t>
      </w:r>
      <w:r w:rsidR="008C3122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, afprøvninger, </w:t>
      </w:r>
      <w:r w:rsidR="00A96C3A" w:rsidRPr="00A451C1">
        <w:rPr>
          <w:rFonts w:ascii="GT America Office Body" w:hAnsi="GT America Office Body" w:cs="Arial"/>
          <w:i/>
          <w:iCs/>
          <w:color w:val="A5A5A5" w:themeColor="accent3"/>
        </w:rPr>
        <w:t>/workshop</w:t>
      </w:r>
      <w:r w:rsidR="008C3122" w:rsidRPr="00A451C1">
        <w:rPr>
          <w:rFonts w:ascii="GT America Office Body" w:hAnsi="GT America Office Body" w:cs="Arial"/>
          <w:i/>
          <w:iCs/>
          <w:color w:val="A5A5A5" w:themeColor="accent3"/>
        </w:rPr>
        <w:t>s</w:t>
      </w:r>
      <w:r w:rsidR="00DA23ED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, </w:t>
      </w:r>
      <w:r w:rsidR="008C3122" w:rsidRPr="00A451C1">
        <w:rPr>
          <w:rFonts w:ascii="GT America Office Body" w:hAnsi="GT America Office Body" w:cs="Arial"/>
          <w:i/>
          <w:iCs/>
          <w:color w:val="A5A5A5" w:themeColor="accent3"/>
        </w:rPr>
        <w:t>formidlingstiltag</w:t>
      </w:r>
      <w:r w:rsidR="00DA23ED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eller lignende.</w:t>
      </w:r>
    </w:p>
    <w:p w14:paraId="295B9944" w14:textId="76EC170F" w:rsidR="003D31E6" w:rsidRPr="00A451C1" w:rsidRDefault="003D31E6" w:rsidP="003D31E6">
      <w:pPr>
        <w:pStyle w:val="Listeafsnit"/>
        <w:numPr>
          <w:ilvl w:val="0"/>
          <w:numId w:val="7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Hvilken praksis </w:t>
      </w:r>
      <w:r w:rsidR="002F1A12" w:rsidRPr="00A451C1">
        <w:rPr>
          <w:rFonts w:ascii="GT America Office Body" w:hAnsi="GT America Office Body" w:cs="Arial"/>
          <w:i/>
          <w:iCs/>
          <w:color w:val="A5A5A5" w:themeColor="accent3"/>
        </w:rPr>
        <w:t>skal resultaterne bidrage til at ændre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?</w:t>
      </w:r>
    </w:p>
    <w:p w14:paraId="3A139D4C" w14:textId="22C5C478" w:rsidR="003D31E6" w:rsidRPr="00A451C1" w:rsidRDefault="003D31E6" w:rsidP="003D31E6">
      <w:pPr>
        <w:pStyle w:val="Listeafsnit"/>
        <w:numPr>
          <w:ilvl w:val="0"/>
          <w:numId w:val="7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Hvordan implementeres den nye viden</w:t>
      </w:r>
      <w:r w:rsidR="00005A28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i den praksis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?</w:t>
      </w:r>
    </w:p>
    <w:p w14:paraId="1D862D0D" w14:textId="61208E31" w:rsidR="003D31E6" w:rsidRPr="00A451C1" w:rsidRDefault="003D31E6" w:rsidP="003D31E6">
      <w:pPr>
        <w:pStyle w:val="Listeafsnit"/>
        <w:numPr>
          <w:ilvl w:val="0"/>
          <w:numId w:val="7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Hvem har ansvar</w:t>
      </w:r>
      <w:r w:rsidR="00005A28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(</w:t>
      </w:r>
      <w:r w:rsidR="00214457" w:rsidRPr="00A451C1">
        <w:rPr>
          <w:rFonts w:ascii="GT America Office Body" w:hAnsi="GT America Office Body" w:cs="Arial"/>
          <w:i/>
          <w:iCs/>
          <w:color w:val="A5A5A5" w:themeColor="accent3"/>
        </w:rPr>
        <w:t>skrives kun hvis ikke det allerede fremgår under afsnit ’</w:t>
      </w:r>
      <w:r w:rsidR="00214457" w:rsidRPr="00A451C1">
        <w:rPr>
          <w:rFonts w:ascii="GT America Office Body" w:hAnsi="GT America Office Body"/>
        </w:rPr>
        <w:t xml:space="preserve"> </w:t>
      </w:r>
      <w:r w:rsidR="00214457" w:rsidRPr="00A451C1">
        <w:rPr>
          <w:rFonts w:ascii="GT America Office Body" w:hAnsi="GT America Office Body" w:cs="Arial"/>
          <w:i/>
          <w:iCs/>
          <w:color w:val="A5A5A5" w:themeColor="accent3"/>
        </w:rPr>
        <w:t>Projektgruppe og samarbejde’</w:t>
      </w:r>
      <w:r w:rsidR="00005A28" w:rsidRPr="00A451C1">
        <w:rPr>
          <w:rFonts w:ascii="GT America Office Body" w:hAnsi="GT America Office Body" w:cs="Arial"/>
          <w:i/>
          <w:iCs/>
          <w:color w:val="A5A5A5" w:themeColor="accent3"/>
        </w:rPr>
        <w:t>)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?</w:t>
      </w:r>
    </w:p>
    <w:p w14:paraId="3F7B074A" w14:textId="2EEA2CF7" w:rsidR="003D31E6" w:rsidRPr="00A451C1" w:rsidRDefault="003D31E6" w:rsidP="003D31E6">
      <w:pPr>
        <w:pStyle w:val="Listeafsnit"/>
        <w:numPr>
          <w:ilvl w:val="0"/>
          <w:numId w:val="7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Hvilken konkret effekt forventes for trænere, atleter og miljøer?</w:t>
      </w:r>
    </w:p>
    <w:p w14:paraId="16477260" w14:textId="68E0CCD8" w:rsidR="00DD64BA" w:rsidRPr="00A451C1" w:rsidRDefault="003D31E6" w:rsidP="003D31E6">
      <w:pPr>
        <w:pStyle w:val="Listeafsnit"/>
        <w:numPr>
          <w:ilvl w:val="0"/>
          <w:numId w:val="7"/>
        </w:num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Hvornår forventes effekten at kunne ses </w:t>
      </w:r>
      <w:r w:rsidR="008A69FE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ift. atleternes konkurrenceevne 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(fx frem mod VM/OL)?</w:t>
      </w:r>
    </w:p>
    <w:p w14:paraId="360925F8" w14:textId="77777777" w:rsidR="00E03D34" w:rsidRPr="00A451C1" w:rsidRDefault="00E03D34" w:rsidP="00E03D34">
      <w:pPr>
        <w:rPr>
          <w:rFonts w:ascii="GT America Office Body" w:hAnsi="GT America Office Body" w:cs="Arial"/>
        </w:rPr>
      </w:pPr>
    </w:p>
    <w:p w14:paraId="314785C6" w14:textId="050BF02A" w:rsidR="00E03D34" w:rsidRPr="00A451C1" w:rsidRDefault="00E03D34" w:rsidP="00E03D34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2403B251" w14:textId="77777777" w:rsidR="00E03D34" w:rsidRPr="00A451C1" w:rsidRDefault="00E03D34" w:rsidP="00E03D34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21D74A95" w14:textId="77777777" w:rsidR="00D326F4" w:rsidRDefault="00D326F4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655E9C49" w14:textId="77777777" w:rsidR="00D326F4" w:rsidRDefault="00D326F4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3C9A89E4" w14:textId="77777777" w:rsidR="00E90AE7" w:rsidRDefault="00E90AE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56483995" w14:textId="77777777" w:rsidR="00E90AE7" w:rsidRDefault="00E90AE7">
      <w:pPr>
        <w:rPr>
          <w:rFonts w:ascii="GT America Office Body" w:hAnsi="GT America Office Body" w:cs="Arial"/>
          <w:b/>
          <w:bCs/>
          <w:sz w:val="26"/>
          <w:szCs w:val="26"/>
        </w:rPr>
      </w:pPr>
      <w:r>
        <w:rPr>
          <w:rFonts w:ascii="GT America Office Body" w:hAnsi="GT America Office Body" w:cs="Arial"/>
          <w:b/>
          <w:bCs/>
          <w:sz w:val="26"/>
          <w:szCs w:val="26"/>
        </w:rPr>
        <w:br w:type="page"/>
      </w:r>
    </w:p>
    <w:p w14:paraId="46C77D65" w14:textId="77777777" w:rsidR="00E90AE7" w:rsidRDefault="00E90AE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3A7DEE7B" w14:textId="77777777" w:rsidR="00E90AE7" w:rsidRDefault="00E90AE7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52C9261E" w14:textId="6E22720A" w:rsidR="00526429" w:rsidRPr="00A451C1" w:rsidRDefault="00B77BDB" w:rsidP="00B77BDB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Projektbudget</w:t>
      </w:r>
      <w:r w:rsidR="00526429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p w14:paraId="30E73571" w14:textId="37F39573" w:rsidR="008865E2" w:rsidRPr="00A451C1" w:rsidRDefault="00367B67" w:rsidP="008865E2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Udarbejd</w:t>
      </w:r>
      <w:r w:rsidR="00A865A0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og indsæt et </w:t>
      </w:r>
      <w:r w:rsidR="00BE28DB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samlet </w:t>
      </w:r>
      <w:r w:rsidR="008865E2" w:rsidRPr="00A451C1">
        <w:rPr>
          <w:rFonts w:ascii="GT America Office Body" w:hAnsi="GT America Office Body" w:cs="Arial"/>
          <w:i/>
          <w:iCs/>
          <w:color w:val="A5A5A5" w:themeColor="accent3"/>
        </w:rPr>
        <w:t>detaljeret budget for projektet</w:t>
      </w:r>
      <w:r w:rsidR="005C3A6F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. Budgettet skal </w:t>
      </w:r>
      <w:r w:rsidR="00A865A0" w:rsidRPr="00A451C1">
        <w:rPr>
          <w:rFonts w:ascii="GT America Office Body" w:hAnsi="GT America Office Body" w:cs="Arial"/>
          <w:i/>
          <w:iCs/>
          <w:color w:val="A5A5A5" w:themeColor="accent3"/>
        </w:rPr>
        <w:t>indeholde sam</w:t>
      </w:r>
      <w:r w:rsidR="00373B18" w:rsidRPr="00A451C1">
        <w:rPr>
          <w:rFonts w:ascii="GT America Office Body" w:hAnsi="GT America Office Body" w:cs="Arial"/>
          <w:i/>
          <w:iCs/>
          <w:color w:val="A5A5A5" w:themeColor="accent3"/>
        </w:rPr>
        <w:t>tlige</w:t>
      </w:r>
      <w:r w:rsidR="00A865A0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</w:t>
      </w:r>
      <w:r w:rsidR="008865E2" w:rsidRPr="00A451C1">
        <w:rPr>
          <w:rFonts w:ascii="GT America Office Body" w:hAnsi="GT America Office Body" w:cs="Arial"/>
          <w:i/>
          <w:iCs/>
          <w:color w:val="A5A5A5" w:themeColor="accent3"/>
        </w:rPr>
        <w:t>budgetposter</w:t>
      </w:r>
      <w:r w:rsidR="00373B18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forbundet med </w:t>
      </w:r>
      <w:r w:rsidR="009747BE" w:rsidRPr="00A451C1">
        <w:rPr>
          <w:rFonts w:ascii="GT America Office Body" w:hAnsi="GT America Office Body" w:cs="Arial"/>
          <w:i/>
          <w:iCs/>
          <w:color w:val="A5A5A5" w:themeColor="accent3"/>
        </w:rPr>
        <w:t>realisering projektet og implementering af projektets fund.</w:t>
      </w:r>
    </w:p>
    <w:p w14:paraId="30FA0518" w14:textId="2513DBD7" w:rsidR="008865E2" w:rsidRPr="00A451C1" w:rsidRDefault="00287AF7" w:rsidP="006F7D22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Angiv ansøgt beløb hos Team Danmark, øvrig finansiering og status for denne.</w:t>
      </w:r>
      <w:r w:rsidR="00D552C4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</w:t>
      </w:r>
    </w:p>
    <w:p w14:paraId="47297DB6" w14:textId="77777777" w:rsidR="00464448" w:rsidRPr="00A451C1" w:rsidRDefault="00464448" w:rsidP="008865E2">
      <w:pPr>
        <w:rPr>
          <w:rFonts w:ascii="GT America Office Body" w:hAnsi="GT America Office Body" w:cs="Arial"/>
          <w:color w:val="A5A5A5" w:themeColor="accent3"/>
        </w:rPr>
      </w:pPr>
    </w:p>
    <w:p w14:paraId="4822BF68" w14:textId="77777777" w:rsidR="00DF5B7C" w:rsidRPr="00A451C1" w:rsidRDefault="00DF5B7C" w:rsidP="00DF5B7C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31814AE3" w14:textId="77777777" w:rsidR="00DF5B7C" w:rsidRPr="00A451C1" w:rsidRDefault="00DF5B7C" w:rsidP="008865E2">
      <w:pPr>
        <w:rPr>
          <w:rFonts w:ascii="GT America Office Body" w:hAnsi="GT America Office Body" w:cs="Arial"/>
          <w:color w:val="A5A5A5" w:themeColor="accent3"/>
        </w:rPr>
      </w:pPr>
    </w:p>
    <w:p w14:paraId="5299B077" w14:textId="77777777" w:rsidR="00E90AE7" w:rsidRDefault="00E90AE7" w:rsidP="00287CD7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0CB7F62D" w14:textId="5ABAFD71" w:rsidR="00287CD7" w:rsidRPr="00A451C1" w:rsidRDefault="00287CD7" w:rsidP="00287CD7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Tidsplan:</w:t>
      </w:r>
    </w:p>
    <w:p w14:paraId="5CE03E61" w14:textId="77777777" w:rsidR="00464448" w:rsidRPr="00A451C1" w:rsidRDefault="00287CD7" w:rsidP="00287CD7">
      <w:pPr>
        <w:rPr>
          <w:rFonts w:ascii="GT America Office Body" w:hAnsi="GT America Office Body" w:cs="Arial"/>
          <w:b/>
          <w:b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Vedlæg detaljeret tidsplan med centrale aktiviteter, projektgruppemøder, milepæle, leverancer og beslutningspunkter gennem projektperioden</w:t>
      </w:r>
      <w:r w:rsidRPr="00A451C1">
        <w:rPr>
          <w:rFonts w:ascii="GT America Office Body" w:hAnsi="GT America Office Body" w:cs="Arial"/>
          <w:b/>
          <w:bCs/>
          <w:color w:val="A5A5A5" w:themeColor="accent3"/>
        </w:rPr>
        <w:t>.</w:t>
      </w:r>
    </w:p>
    <w:p w14:paraId="3AF4EFF8" w14:textId="31559C39" w:rsidR="0063510D" w:rsidRPr="00A451C1" w:rsidRDefault="00464448" w:rsidP="00287CD7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i/>
          <w:iCs/>
          <w:color w:val="A5A5A5" w:themeColor="accent3"/>
        </w:rPr>
        <w:t>Inkluder gerne hvornår og med hvilket format projektets resultater forventes at blive delt</w:t>
      </w:r>
      <w:r w:rsidR="008A2A7B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med</w:t>
      </w:r>
      <w:r w:rsidR="006A70EC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/præsenteret </w:t>
      </w:r>
      <w:r w:rsidR="00F9117F" w:rsidRPr="00A451C1">
        <w:rPr>
          <w:rFonts w:ascii="GT America Office Body" w:hAnsi="GT America Office Body" w:cs="Arial"/>
          <w:i/>
          <w:iCs/>
          <w:color w:val="A5A5A5" w:themeColor="accent3"/>
        </w:rPr>
        <w:t>i projektgruppen</w:t>
      </w:r>
      <w:r w:rsidR="001A1497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(for </w:t>
      </w:r>
      <w:r w:rsidR="00F9117F" w:rsidRPr="00A451C1">
        <w:rPr>
          <w:rFonts w:ascii="GT America Office Body" w:hAnsi="GT America Office Body" w:cs="Arial"/>
          <w:i/>
          <w:iCs/>
          <w:color w:val="A5A5A5" w:themeColor="accent3"/>
        </w:rPr>
        <w:t>projektets medansøgere</w:t>
      </w:r>
      <w:r w:rsidR="001A1497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fra Team Danmark og specialforbund</w:t>
      </w:r>
      <w:r w:rsidR="00A7286F" w:rsidRPr="00A451C1">
        <w:rPr>
          <w:rFonts w:ascii="GT America Office Body" w:hAnsi="GT America Office Body" w:cs="Arial"/>
          <w:i/>
          <w:iCs/>
          <w:color w:val="A5A5A5" w:themeColor="accent3"/>
        </w:rPr>
        <w:t>)</w:t>
      </w:r>
      <w:r w:rsidR="00F9117F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og hvis relevant udenfor for projektgruppen</w:t>
      </w:r>
      <w:r w:rsidR="0063510D" w:rsidRPr="00A451C1">
        <w:rPr>
          <w:rFonts w:ascii="GT America Office Body" w:hAnsi="GT America Office Body" w:cs="Arial"/>
          <w:i/>
          <w:iCs/>
          <w:color w:val="A5A5A5" w:themeColor="accent3"/>
        </w:rPr>
        <w:t>.</w:t>
      </w:r>
    </w:p>
    <w:p w14:paraId="234553B2" w14:textId="15165BCE" w:rsidR="0047372A" w:rsidRPr="00A451C1" w:rsidRDefault="00287CD7" w:rsidP="00B77BDB">
      <w:pPr>
        <w:rPr>
          <w:rFonts w:ascii="GT America Office Body" w:hAnsi="GT America Office Body" w:cs="Arial"/>
          <w:i/>
          <w:iCs/>
          <w:color w:val="A5A5A5" w:themeColor="accent3"/>
        </w:rPr>
      </w:pPr>
      <w:r w:rsidRPr="00A451C1">
        <w:rPr>
          <w:rFonts w:ascii="GT America Office Body" w:hAnsi="GT America Office Body" w:cs="Arial"/>
          <w:b/>
          <w:bCs/>
          <w:color w:val="A5A5A5" w:themeColor="accent3"/>
        </w:rPr>
        <w:t xml:space="preserve"> 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>Angiv gerne hvem der er ansvarlig for hvilke aktiviteter</w:t>
      </w:r>
      <w:r w:rsidR="00464448"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 i tidsplanen</w:t>
      </w:r>
      <w:r w:rsidRPr="00A451C1">
        <w:rPr>
          <w:rFonts w:ascii="GT America Office Body" w:hAnsi="GT America Office Body" w:cs="Arial"/>
          <w:i/>
          <w:iCs/>
          <w:color w:val="A5A5A5" w:themeColor="accent3"/>
        </w:rPr>
        <w:t xml:space="preserve">. </w:t>
      </w:r>
    </w:p>
    <w:p w14:paraId="67FBD8B9" w14:textId="77777777" w:rsidR="0063510D" w:rsidRPr="00A451C1" w:rsidRDefault="0063510D" w:rsidP="00B77BDB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314B77E5" w14:textId="77777777" w:rsidR="00DF5B7C" w:rsidRPr="00A451C1" w:rsidRDefault="00DF5B7C" w:rsidP="00DF5B7C">
      <w:pPr>
        <w:rPr>
          <w:rFonts w:ascii="GT America Office Body" w:hAnsi="GT America Office Body" w:cs="Arial"/>
        </w:rPr>
      </w:pPr>
      <w:r w:rsidRPr="00A451C1">
        <w:rPr>
          <w:rFonts w:ascii="GT America Office Body" w:hAnsi="GT America Office Body" w:cs="Arial"/>
        </w:rPr>
        <w:t>[SVAR]</w:t>
      </w:r>
    </w:p>
    <w:p w14:paraId="65CE2AC3" w14:textId="77777777" w:rsidR="00DF5B7C" w:rsidRPr="00A451C1" w:rsidRDefault="00DF5B7C" w:rsidP="00B77BDB">
      <w:pPr>
        <w:rPr>
          <w:rFonts w:ascii="GT America Office Body" w:hAnsi="GT America Office Body" w:cs="Arial"/>
          <w:i/>
          <w:iCs/>
          <w:color w:val="A5A5A5" w:themeColor="accent3"/>
        </w:rPr>
      </w:pPr>
    </w:p>
    <w:p w14:paraId="3102872A" w14:textId="77777777" w:rsidR="00F36208" w:rsidRDefault="00F36208" w:rsidP="00280B7F">
      <w:pPr>
        <w:rPr>
          <w:rFonts w:ascii="GT America Office Body" w:hAnsi="GT America Office Body" w:cs="Arial"/>
          <w:b/>
          <w:bCs/>
          <w:sz w:val="26"/>
          <w:szCs w:val="26"/>
        </w:rPr>
      </w:pPr>
    </w:p>
    <w:p w14:paraId="6B1EAE2D" w14:textId="18E1FF0E" w:rsidR="00EA6BB0" w:rsidRPr="00A451C1" w:rsidRDefault="00B77BDB" w:rsidP="00280B7F">
      <w:pPr>
        <w:rPr>
          <w:rFonts w:ascii="GT America Office Body" w:hAnsi="GT America Office Body" w:cs="Arial"/>
          <w:b/>
          <w:bCs/>
          <w:sz w:val="26"/>
          <w:szCs w:val="26"/>
        </w:rPr>
      </w:pPr>
      <w:r w:rsidRPr="00A451C1">
        <w:rPr>
          <w:rFonts w:ascii="GT America Office Body" w:hAnsi="GT America Office Body" w:cs="Arial"/>
          <w:b/>
          <w:bCs/>
          <w:sz w:val="26"/>
          <w:szCs w:val="26"/>
        </w:rPr>
        <w:t>Referenceliste</w:t>
      </w:r>
      <w:r w:rsidR="00191DC6" w:rsidRPr="00A451C1">
        <w:rPr>
          <w:rFonts w:ascii="GT America Office Body" w:hAnsi="GT America Office Body" w:cs="Arial"/>
          <w:b/>
          <w:bCs/>
          <w:sz w:val="26"/>
          <w:szCs w:val="26"/>
        </w:rPr>
        <w:t>:</w:t>
      </w:r>
    </w:p>
    <w:sectPr w:rsidR="00EA6BB0" w:rsidRPr="00A451C1" w:rsidSect="002D3721">
      <w:headerReference w:type="default" r:id="rId10"/>
      <w:pgSz w:w="11906" w:h="16838"/>
      <w:pgMar w:top="2268" w:right="1701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EFC2" w14:textId="77777777" w:rsidR="00FF43C8" w:rsidRDefault="00FF43C8" w:rsidP="008E67F9">
      <w:pPr>
        <w:spacing w:after="0" w:line="240" w:lineRule="auto"/>
      </w:pPr>
      <w:r>
        <w:separator/>
      </w:r>
    </w:p>
  </w:endnote>
  <w:endnote w:type="continuationSeparator" w:id="0">
    <w:p w14:paraId="2C0BEE58" w14:textId="77777777" w:rsidR="00FF43C8" w:rsidRDefault="00FF43C8" w:rsidP="008E6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ktiv Grotesk">
    <w:altName w:val="Mangal"/>
    <w:charset w:val="00"/>
    <w:family w:val="swiss"/>
    <w:pitch w:val="variable"/>
    <w:sig w:usb0="E000AAFF" w:usb1="D000FFFB" w:usb2="00000028" w:usb3="00000000" w:csb0="000001FF" w:csb1="00000000"/>
  </w:font>
  <w:font w:name="GT America Office Header">
    <w:panose1 w:val="00000600000000000000"/>
    <w:charset w:val="00"/>
    <w:family w:val="auto"/>
    <w:pitch w:val="variable"/>
    <w:sig w:usb0="00000003" w:usb1="00000000" w:usb2="00000000" w:usb3="00000000" w:csb0="00000001" w:csb1="00000000"/>
  </w:font>
  <w:font w:name="GT America Office Body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286F" w14:textId="77777777" w:rsidR="00FF43C8" w:rsidRDefault="00FF43C8" w:rsidP="008E67F9">
      <w:pPr>
        <w:spacing w:after="0" w:line="240" w:lineRule="auto"/>
      </w:pPr>
      <w:r>
        <w:separator/>
      </w:r>
    </w:p>
  </w:footnote>
  <w:footnote w:type="continuationSeparator" w:id="0">
    <w:p w14:paraId="22EAAFF8" w14:textId="77777777" w:rsidR="00FF43C8" w:rsidRDefault="00FF43C8" w:rsidP="008E6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630F5" w14:textId="43601538" w:rsidR="003B5A81" w:rsidRDefault="002112AF" w:rsidP="003B5A81">
    <w:pPr>
      <w:pStyle w:val="Sidehoved"/>
      <w:tabs>
        <w:tab w:val="clear" w:pos="4819"/>
      </w:tabs>
      <w:rPr>
        <w:noProof/>
      </w:rPr>
    </w:pPr>
    <w:r w:rsidRPr="00171659">
      <w:rPr>
        <w:noProof/>
      </w:rPr>
      <w:drawing>
        <wp:anchor distT="0" distB="0" distL="114300" distR="114300" simplePos="0" relativeHeight="251658240" behindDoc="1" locked="0" layoutInCell="1" allowOverlap="1" wp14:anchorId="01FACE6F" wp14:editId="7534F1F3">
          <wp:simplePos x="0" y="0"/>
          <wp:positionH relativeFrom="page">
            <wp:posOffset>0</wp:posOffset>
          </wp:positionH>
          <wp:positionV relativeFrom="paragraph">
            <wp:posOffset>-440690</wp:posOffset>
          </wp:positionV>
          <wp:extent cx="7546975" cy="10674985"/>
          <wp:effectExtent l="0" t="0" r="0" b="0"/>
          <wp:wrapNone/>
          <wp:docPr id="38256656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70069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7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06BCC5" w14:textId="3B34A367" w:rsidR="008E67F9" w:rsidRPr="008E67F9" w:rsidRDefault="00D42098" w:rsidP="003B5A81">
    <w:pPr>
      <w:pStyle w:val="Sidehoved"/>
      <w:tabs>
        <w:tab w:val="clear" w:pos="4819"/>
      </w:tabs>
    </w:pPr>
    <w:r>
      <w:rPr>
        <w:noProof/>
      </w:rPr>
      <w:drawing>
        <wp:inline distT="0" distB="0" distL="0" distR="0" wp14:anchorId="456B9983" wp14:editId="2D9ABAEE">
          <wp:extent cx="1417955" cy="280670"/>
          <wp:effectExtent l="0" t="0" r="0" b="508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280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5A8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231"/>
    <w:multiLevelType w:val="hybridMultilevel"/>
    <w:tmpl w:val="73367C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31967"/>
    <w:multiLevelType w:val="multilevel"/>
    <w:tmpl w:val="571A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B1B9E"/>
    <w:multiLevelType w:val="hybridMultilevel"/>
    <w:tmpl w:val="6D18B8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63F3"/>
    <w:multiLevelType w:val="hybridMultilevel"/>
    <w:tmpl w:val="569C0F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395"/>
    <w:multiLevelType w:val="hybridMultilevel"/>
    <w:tmpl w:val="D3C830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33E79"/>
    <w:multiLevelType w:val="multilevel"/>
    <w:tmpl w:val="D9A4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476D38"/>
    <w:multiLevelType w:val="multilevel"/>
    <w:tmpl w:val="AFB2B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44083"/>
    <w:multiLevelType w:val="hybridMultilevel"/>
    <w:tmpl w:val="6C7E9B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859811">
    <w:abstractNumId w:val="5"/>
  </w:num>
  <w:num w:numId="2" w16cid:durableId="761729573">
    <w:abstractNumId w:val="6"/>
  </w:num>
  <w:num w:numId="3" w16cid:durableId="1538544380">
    <w:abstractNumId w:val="1"/>
  </w:num>
  <w:num w:numId="4" w16cid:durableId="1127046985">
    <w:abstractNumId w:val="4"/>
  </w:num>
  <w:num w:numId="5" w16cid:durableId="1640378828">
    <w:abstractNumId w:val="3"/>
  </w:num>
  <w:num w:numId="6" w16cid:durableId="1008869968">
    <w:abstractNumId w:val="0"/>
  </w:num>
  <w:num w:numId="7" w16cid:durableId="1638873044">
    <w:abstractNumId w:val="7"/>
  </w:num>
  <w:num w:numId="8" w16cid:durableId="96027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6B"/>
    <w:rsid w:val="00005A28"/>
    <w:rsid w:val="00023282"/>
    <w:rsid w:val="00033FF9"/>
    <w:rsid w:val="000353BA"/>
    <w:rsid w:val="00056313"/>
    <w:rsid w:val="00073812"/>
    <w:rsid w:val="000772B0"/>
    <w:rsid w:val="00083808"/>
    <w:rsid w:val="000B6497"/>
    <w:rsid w:val="000C116D"/>
    <w:rsid w:val="000E6BD3"/>
    <w:rsid w:val="000F0066"/>
    <w:rsid w:val="0010711B"/>
    <w:rsid w:val="00125466"/>
    <w:rsid w:val="00127924"/>
    <w:rsid w:val="001517F2"/>
    <w:rsid w:val="00176C8D"/>
    <w:rsid w:val="00191DC6"/>
    <w:rsid w:val="001A1497"/>
    <w:rsid w:val="001C2D50"/>
    <w:rsid w:val="001C34C0"/>
    <w:rsid w:val="001D1828"/>
    <w:rsid w:val="001D5975"/>
    <w:rsid w:val="001F535B"/>
    <w:rsid w:val="00206BB8"/>
    <w:rsid w:val="002112AF"/>
    <w:rsid w:val="00214457"/>
    <w:rsid w:val="00236365"/>
    <w:rsid w:val="00246384"/>
    <w:rsid w:val="00264351"/>
    <w:rsid w:val="00274AD0"/>
    <w:rsid w:val="00276CB6"/>
    <w:rsid w:val="00280B7F"/>
    <w:rsid w:val="00280B9E"/>
    <w:rsid w:val="00287AF7"/>
    <w:rsid w:val="00287B74"/>
    <w:rsid w:val="00287CD7"/>
    <w:rsid w:val="002A3E37"/>
    <w:rsid w:val="002B0504"/>
    <w:rsid w:val="002B7D43"/>
    <w:rsid w:val="002D3721"/>
    <w:rsid w:val="002E7511"/>
    <w:rsid w:val="002F1A12"/>
    <w:rsid w:val="002F6F30"/>
    <w:rsid w:val="00334505"/>
    <w:rsid w:val="003366E9"/>
    <w:rsid w:val="00351C6C"/>
    <w:rsid w:val="003564AB"/>
    <w:rsid w:val="00367B67"/>
    <w:rsid w:val="00373B18"/>
    <w:rsid w:val="003B5A81"/>
    <w:rsid w:val="003C1AA1"/>
    <w:rsid w:val="003C4B0D"/>
    <w:rsid w:val="003D31E6"/>
    <w:rsid w:val="003F1BE1"/>
    <w:rsid w:val="004005EE"/>
    <w:rsid w:val="00406976"/>
    <w:rsid w:val="0041754D"/>
    <w:rsid w:val="00423EDD"/>
    <w:rsid w:val="00433EE4"/>
    <w:rsid w:val="00441BA3"/>
    <w:rsid w:val="00464448"/>
    <w:rsid w:val="00466A36"/>
    <w:rsid w:val="00467689"/>
    <w:rsid w:val="00470E71"/>
    <w:rsid w:val="0047153F"/>
    <w:rsid w:val="00472042"/>
    <w:rsid w:val="0047372A"/>
    <w:rsid w:val="00473864"/>
    <w:rsid w:val="00476EA6"/>
    <w:rsid w:val="0049170B"/>
    <w:rsid w:val="004C7722"/>
    <w:rsid w:val="004E38CE"/>
    <w:rsid w:val="005060E0"/>
    <w:rsid w:val="00513340"/>
    <w:rsid w:val="0051361D"/>
    <w:rsid w:val="005148F2"/>
    <w:rsid w:val="00516672"/>
    <w:rsid w:val="0052131A"/>
    <w:rsid w:val="00526429"/>
    <w:rsid w:val="005345E0"/>
    <w:rsid w:val="0055036B"/>
    <w:rsid w:val="00555D3B"/>
    <w:rsid w:val="0057364B"/>
    <w:rsid w:val="00583A47"/>
    <w:rsid w:val="005953D3"/>
    <w:rsid w:val="005C3A6F"/>
    <w:rsid w:val="005C66F2"/>
    <w:rsid w:val="005E4132"/>
    <w:rsid w:val="005E6C75"/>
    <w:rsid w:val="005F66FC"/>
    <w:rsid w:val="005F7113"/>
    <w:rsid w:val="00602F8B"/>
    <w:rsid w:val="00631B8D"/>
    <w:rsid w:val="0063510D"/>
    <w:rsid w:val="00650548"/>
    <w:rsid w:val="006644BF"/>
    <w:rsid w:val="006717CD"/>
    <w:rsid w:val="00672202"/>
    <w:rsid w:val="0069379E"/>
    <w:rsid w:val="0069429E"/>
    <w:rsid w:val="00696173"/>
    <w:rsid w:val="006A05AE"/>
    <w:rsid w:val="006A4F82"/>
    <w:rsid w:val="006A58BB"/>
    <w:rsid w:val="006A70EC"/>
    <w:rsid w:val="006F680D"/>
    <w:rsid w:val="006F7D22"/>
    <w:rsid w:val="007368CE"/>
    <w:rsid w:val="00746DCD"/>
    <w:rsid w:val="00762182"/>
    <w:rsid w:val="00763AAF"/>
    <w:rsid w:val="00767860"/>
    <w:rsid w:val="00774AFF"/>
    <w:rsid w:val="00790A2E"/>
    <w:rsid w:val="007952C0"/>
    <w:rsid w:val="00796E5F"/>
    <w:rsid w:val="007B210A"/>
    <w:rsid w:val="007C0EC8"/>
    <w:rsid w:val="007F68C9"/>
    <w:rsid w:val="00804448"/>
    <w:rsid w:val="008100C2"/>
    <w:rsid w:val="008107C5"/>
    <w:rsid w:val="008456DD"/>
    <w:rsid w:val="00850982"/>
    <w:rsid w:val="00853C58"/>
    <w:rsid w:val="0086627B"/>
    <w:rsid w:val="008728A8"/>
    <w:rsid w:val="008756AE"/>
    <w:rsid w:val="008865E2"/>
    <w:rsid w:val="008868A1"/>
    <w:rsid w:val="008A2A7B"/>
    <w:rsid w:val="008A3273"/>
    <w:rsid w:val="008A69FE"/>
    <w:rsid w:val="008C3122"/>
    <w:rsid w:val="008C4D4B"/>
    <w:rsid w:val="008D60AB"/>
    <w:rsid w:val="008E67F9"/>
    <w:rsid w:val="009503AC"/>
    <w:rsid w:val="00971C65"/>
    <w:rsid w:val="009747BE"/>
    <w:rsid w:val="00994A7E"/>
    <w:rsid w:val="009C780C"/>
    <w:rsid w:val="009D4756"/>
    <w:rsid w:val="009E1638"/>
    <w:rsid w:val="009E427D"/>
    <w:rsid w:val="00A30337"/>
    <w:rsid w:val="00A451C1"/>
    <w:rsid w:val="00A61D31"/>
    <w:rsid w:val="00A7286F"/>
    <w:rsid w:val="00A750C5"/>
    <w:rsid w:val="00A83069"/>
    <w:rsid w:val="00A865A0"/>
    <w:rsid w:val="00A96C3A"/>
    <w:rsid w:val="00AB2EE8"/>
    <w:rsid w:val="00AC639B"/>
    <w:rsid w:val="00AE1306"/>
    <w:rsid w:val="00B074FC"/>
    <w:rsid w:val="00B130AC"/>
    <w:rsid w:val="00B20FB4"/>
    <w:rsid w:val="00B34368"/>
    <w:rsid w:val="00B42D6E"/>
    <w:rsid w:val="00B6234B"/>
    <w:rsid w:val="00B710F6"/>
    <w:rsid w:val="00B74E9B"/>
    <w:rsid w:val="00B77BDB"/>
    <w:rsid w:val="00B8294B"/>
    <w:rsid w:val="00B92538"/>
    <w:rsid w:val="00B972DF"/>
    <w:rsid w:val="00BD6F9A"/>
    <w:rsid w:val="00BE28DB"/>
    <w:rsid w:val="00BF6120"/>
    <w:rsid w:val="00C549F6"/>
    <w:rsid w:val="00C609A3"/>
    <w:rsid w:val="00C63069"/>
    <w:rsid w:val="00C65EC8"/>
    <w:rsid w:val="00CB24DC"/>
    <w:rsid w:val="00CB2722"/>
    <w:rsid w:val="00CB63B7"/>
    <w:rsid w:val="00CD474A"/>
    <w:rsid w:val="00CE0819"/>
    <w:rsid w:val="00D06287"/>
    <w:rsid w:val="00D202CB"/>
    <w:rsid w:val="00D207D3"/>
    <w:rsid w:val="00D230D8"/>
    <w:rsid w:val="00D326F4"/>
    <w:rsid w:val="00D42098"/>
    <w:rsid w:val="00D51F93"/>
    <w:rsid w:val="00D552C4"/>
    <w:rsid w:val="00D947D1"/>
    <w:rsid w:val="00DA0AC8"/>
    <w:rsid w:val="00DA0E3B"/>
    <w:rsid w:val="00DA1602"/>
    <w:rsid w:val="00DA1D28"/>
    <w:rsid w:val="00DA23ED"/>
    <w:rsid w:val="00DA2736"/>
    <w:rsid w:val="00DC65C9"/>
    <w:rsid w:val="00DD64BA"/>
    <w:rsid w:val="00DE0DA8"/>
    <w:rsid w:val="00DF5B7C"/>
    <w:rsid w:val="00E03D34"/>
    <w:rsid w:val="00E24971"/>
    <w:rsid w:val="00E44DCC"/>
    <w:rsid w:val="00E565A9"/>
    <w:rsid w:val="00E57303"/>
    <w:rsid w:val="00E74606"/>
    <w:rsid w:val="00E77221"/>
    <w:rsid w:val="00E90AE7"/>
    <w:rsid w:val="00EA0201"/>
    <w:rsid w:val="00EA6BB0"/>
    <w:rsid w:val="00EB54F8"/>
    <w:rsid w:val="00ED0D9B"/>
    <w:rsid w:val="00ED144F"/>
    <w:rsid w:val="00ED38B3"/>
    <w:rsid w:val="00ED74C5"/>
    <w:rsid w:val="00ED7A63"/>
    <w:rsid w:val="00EF42C8"/>
    <w:rsid w:val="00F23726"/>
    <w:rsid w:val="00F36208"/>
    <w:rsid w:val="00F377BB"/>
    <w:rsid w:val="00F37812"/>
    <w:rsid w:val="00F52B3C"/>
    <w:rsid w:val="00F54CDC"/>
    <w:rsid w:val="00F665F8"/>
    <w:rsid w:val="00F9117F"/>
    <w:rsid w:val="00F95F89"/>
    <w:rsid w:val="00FA1CE7"/>
    <w:rsid w:val="00FA7C59"/>
    <w:rsid w:val="00FC06A0"/>
    <w:rsid w:val="00FC53DC"/>
    <w:rsid w:val="00FE1AFF"/>
    <w:rsid w:val="00FE5470"/>
    <w:rsid w:val="00FE5D2A"/>
    <w:rsid w:val="00FF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8C659"/>
  <w15:chartTrackingRefBased/>
  <w15:docId w15:val="{382E8261-AF4D-4041-AA9D-4243CA3A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42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279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E67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E67F9"/>
  </w:style>
  <w:style w:type="paragraph" w:styleId="Sidefod">
    <w:name w:val="footer"/>
    <w:basedOn w:val="Normal"/>
    <w:link w:val="SidefodTegn"/>
    <w:uiPriority w:val="99"/>
    <w:unhideWhenUsed/>
    <w:rsid w:val="008E67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E67F9"/>
  </w:style>
  <w:style w:type="character" w:customStyle="1" w:styleId="Overskrift1Tegn">
    <w:name w:val="Overskrift 1 Tegn"/>
    <w:basedOn w:val="Standardskrifttypeiafsnit"/>
    <w:link w:val="Overskrift1"/>
    <w:uiPriority w:val="9"/>
    <w:rsid w:val="00D42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279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rrektur">
    <w:name w:val="Revision"/>
    <w:hidden/>
    <w:uiPriority w:val="99"/>
    <w:semiHidden/>
    <w:rsid w:val="003C4B0D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C4B0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C4B0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C4B0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C4B0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C4B0D"/>
    <w:rPr>
      <w:b/>
      <w:bCs/>
      <w:sz w:val="20"/>
      <w:szCs w:val="20"/>
    </w:rPr>
  </w:style>
  <w:style w:type="paragraph" w:styleId="Listeafsnit">
    <w:name w:val="List Paragraph"/>
    <w:basedOn w:val="Normal"/>
    <w:uiPriority w:val="34"/>
    <w:qFormat/>
    <w:rsid w:val="00FE5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jo\Team%20Danmark\Journal%20-%20Dokumenter\Kommunikation\Hjemmeside\Forskning\Forskning%20onepag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8997ee-c5f4-4a24-9b65-4f0825db2f49" xsi:nil="true"/>
    <lcf76f155ced4ddcb4097134ff3c332f xmlns="70d5eb06-55ee-4127-908c-b08105f3e2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971627D6DB1440A4915EC1AC4CA0B5" ma:contentTypeVersion="13" ma:contentTypeDescription="Create a new document." ma:contentTypeScope="" ma:versionID="e761f55a7e82a79ebfeb195e5cca3378">
  <xsd:schema xmlns:xsd="http://www.w3.org/2001/XMLSchema" xmlns:xs="http://www.w3.org/2001/XMLSchema" xmlns:p="http://schemas.microsoft.com/office/2006/metadata/properties" xmlns:ns2="70d5eb06-55ee-4127-908c-b08105f3e29c" xmlns:ns3="b98997ee-c5f4-4a24-9b65-4f0825db2f49" targetNamespace="http://schemas.microsoft.com/office/2006/metadata/properties" ma:root="true" ma:fieldsID="13275161d73900718e1b9ac7d7265d35" ns2:_="" ns3:_="">
    <xsd:import namespace="70d5eb06-55ee-4127-908c-b08105f3e29c"/>
    <xsd:import namespace="b98997ee-c5f4-4a24-9b65-4f0825db2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5eb06-55ee-4127-908c-b08105f3e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d20f0dd-e1f0-4e77-8298-b8f9fd387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997ee-c5f4-4a24-9b65-4f0825db2f4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75ddc9-53b9-46ae-a8d1-7d2dd676078e}" ma:internalName="TaxCatchAll" ma:showField="CatchAllData" ma:web="b98997ee-c5f4-4a24-9b65-4f0825db2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5C0775-975E-4FE5-8BEB-C1C3E282F9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C3BE83-4B97-4744-80E6-7C86C076A053}">
  <ds:schemaRefs>
    <ds:schemaRef ds:uri="http://schemas.microsoft.com/office/2006/metadata/properties"/>
    <ds:schemaRef ds:uri="http://schemas.microsoft.com/office/infopath/2007/PartnerControls"/>
    <ds:schemaRef ds:uri="b98997ee-c5f4-4a24-9b65-4f0825db2f49"/>
    <ds:schemaRef ds:uri="70d5eb06-55ee-4127-908c-b08105f3e29c"/>
  </ds:schemaRefs>
</ds:datastoreItem>
</file>

<file path=customXml/itemProps3.xml><?xml version="1.0" encoding="utf-8"?>
<ds:datastoreItem xmlns:ds="http://schemas.openxmlformats.org/officeDocument/2006/customXml" ds:itemID="{459DBFCE-FC96-4CF3-B5BE-ADB19826C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5eb06-55ee-4127-908c-b08105f3e29c"/>
    <ds:schemaRef ds:uri="b98997ee-c5f4-4a24-9b65-4f0825db2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Forskning onepager</Template>
  <TotalTime>98</TotalTime>
  <Pages>5</Pages>
  <Words>577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Sejerøe Jørgensen</dc:creator>
  <cp:keywords/>
  <dc:description/>
  <cp:lastModifiedBy>Mads Siegenfeldt Sejerøe</cp:lastModifiedBy>
  <cp:revision>66</cp:revision>
  <dcterms:created xsi:type="dcterms:W3CDTF">2026-07-10T10:28:00Z</dcterms:created>
  <dcterms:modified xsi:type="dcterms:W3CDTF">2026-09-08T12:55:00Z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0x010100E4971627D6DB1440A4915EC1AC4CA0B5</vt:lpwstr>
  </property>
  <property fmtid="{D5CDD505-2E9C-101B-9397-08002B2CF9AE}" pid="3" name="MediaServiceImageTags">
    <vt:lpwstr/>
  </property>
</Properties>
</file>